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3C1AD" w:themeColor="accent2" w:themeTint="66"/>
  <w:body>
    <w:p w:rsidR="008D27AA" w:rsidRPr="004312DE" w:rsidRDefault="00EA36E8" w:rsidP="00E360D1">
      <w:pPr>
        <w:ind w:firstLineChars="1700" w:firstLine="4080"/>
        <w:rPr>
          <w:rFonts w:ascii="ＤＨＰ平成ゴシックW5" w:eastAsia="ＤＨＰ平成ゴシックW5" w:hAnsi="KaiTi"/>
          <w:b/>
          <w:color w:val="FFE880" w:themeColor="background2"/>
          <w:sz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312DE">
        <w:rPr>
          <w:rFonts w:ascii="ＤＨＰ平成ゴシックW5" w:eastAsia="ＤＨＰ平成ゴシックW5" w:hAnsi="KaiTi" w:hint="eastAsia"/>
          <w:sz w:val="24"/>
        </w:rPr>
        <w:t>山形大学校友会支援事業</w:t>
      </w:r>
    </w:p>
    <w:p w:rsidR="00EA36E8" w:rsidRPr="009265C9" w:rsidRDefault="00EA36E8" w:rsidP="00EA36E8">
      <w:pPr>
        <w:ind w:leftChars="-405" w:left="-850" w:rightChars="-338" w:right="-710"/>
        <w:jc w:val="center"/>
        <w:rPr>
          <w:rFonts w:ascii="ＤＦ特太ゴシック体" w:eastAsia="ＤＦ特太ゴシック体"/>
          <w:b/>
          <w:color w:val="0070C0"/>
          <w:sz w:val="44"/>
          <w:szCs w:val="36"/>
        </w:rPr>
      </w:pPr>
      <w:r w:rsidRPr="004312DE">
        <w:rPr>
          <w:rFonts w:ascii="ＤＦ特太ゴシック体" w:eastAsia="ＤＦ特太ゴシック体" w:hint="eastAsia"/>
          <w:b/>
          <w:color w:val="FF0000"/>
          <w:sz w:val="44"/>
          <w:szCs w:val="36"/>
        </w:rPr>
        <w:t>第</w:t>
      </w:r>
      <w:r w:rsidR="00A42F55">
        <w:rPr>
          <w:rFonts w:ascii="ＤＦ特太ゴシック体" w:eastAsia="ＤＦ特太ゴシック体" w:hint="eastAsia"/>
          <w:b/>
          <w:color w:val="FF0000"/>
          <w:sz w:val="44"/>
          <w:szCs w:val="36"/>
        </w:rPr>
        <w:t>８</w:t>
      </w:r>
      <w:r w:rsidRPr="004312DE">
        <w:rPr>
          <w:rFonts w:ascii="ＤＦ特太ゴシック体" w:eastAsia="ＤＦ特太ゴシック体" w:hint="eastAsia"/>
          <w:b/>
          <w:color w:val="FF0000"/>
          <w:sz w:val="44"/>
          <w:szCs w:val="36"/>
        </w:rPr>
        <w:t>回　山形大学</w:t>
      </w:r>
      <w:r w:rsidRPr="009265C9">
        <w:rPr>
          <w:rFonts w:ascii="ＤＦ特太ゴシック体" w:eastAsia="ＤＦ特太ゴシック体" w:hint="eastAsia"/>
          <w:b/>
          <w:color w:val="0070C0"/>
          <w:sz w:val="44"/>
          <w:szCs w:val="36"/>
        </w:rPr>
        <w:t xml:space="preserve">　</w:t>
      </w:r>
    </w:p>
    <w:p w:rsidR="00EA36E8" w:rsidRPr="009265C9" w:rsidRDefault="00EA36E8" w:rsidP="00EA36E8">
      <w:pPr>
        <w:ind w:leftChars="-405" w:left="-850" w:rightChars="-338" w:right="-710"/>
        <w:jc w:val="center"/>
        <w:rPr>
          <w:rFonts w:ascii="ＤＦ特太ゴシック体" w:eastAsia="ＤＦ特太ゴシック体"/>
          <w:b/>
          <w:color w:val="FF0000"/>
          <w:sz w:val="72"/>
          <w:szCs w:val="52"/>
        </w:rPr>
      </w:pPr>
      <w:r w:rsidRPr="009265C9">
        <w:rPr>
          <w:rFonts w:ascii="ＤＦ特太ゴシック体" w:eastAsia="ＤＦ特太ゴシック体" w:hint="eastAsia"/>
          <w:b/>
          <w:color w:val="FF0000"/>
          <w:sz w:val="72"/>
          <w:szCs w:val="52"/>
        </w:rPr>
        <w:t>雪合戦大会参加チーム募集</w:t>
      </w:r>
    </w:p>
    <w:p w:rsidR="00EA36E8" w:rsidRDefault="00E360D1">
      <w:pPr>
        <w:jc w:val="center"/>
        <w:rPr>
          <w:rFonts w:ascii="HGS創英角ﾎﾟｯﾌﾟ体" w:eastAsia="HGS創英角ﾎﾟｯﾌﾟ体"/>
          <w:sz w:val="36"/>
          <w:szCs w:val="36"/>
        </w:rPr>
      </w:pPr>
      <w:r>
        <w:rPr>
          <w:rFonts w:ascii="HGS創英角ﾎﾟｯﾌﾟ体" w:eastAsia="HGS創英角ﾎﾟｯﾌﾟ体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C322838" wp14:editId="6B3DC821">
            <wp:simplePos x="0" y="0"/>
            <wp:positionH relativeFrom="column">
              <wp:posOffset>4860290</wp:posOffset>
            </wp:positionH>
            <wp:positionV relativeFrom="paragraph">
              <wp:posOffset>224790</wp:posOffset>
            </wp:positionV>
            <wp:extent cx="2087880" cy="1565910"/>
            <wp:effectExtent l="152400" t="209550" r="140970" b="205740"/>
            <wp:wrapNone/>
            <wp:docPr id="2" name="図 2" descr="C:\Users\miyuki\Documents\雪合戦\RIMG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yuki\Documents\雪合戦\RIMG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04325"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int="eastAsia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C338762" wp14:editId="1FDD9BF0">
            <wp:simplePos x="0" y="0"/>
            <wp:positionH relativeFrom="column">
              <wp:posOffset>185420</wp:posOffset>
            </wp:positionH>
            <wp:positionV relativeFrom="paragraph">
              <wp:posOffset>392430</wp:posOffset>
            </wp:positionV>
            <wp:extent cx="2124710" cy="1595120"/>
            <wp:effectExtent l="114300" t="152400" r="104140" b="1574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91427">
                      <a:off x="0" y="0"/>
                      <a:ext cx="212471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E0">
        <w:rPr>
          <w:rFonts w:ascii="HGS創英角ﾎﾟｯﾌﾟ体" w:eastAsia="HGS創英角ﾎﾟｯﾌﾟ体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3B3F7CB" wp14:editId="7A35E3A9">
            <wp:simplePos x="0" y="0"/>
            <wp:positionH relativeFrom="column">
              <wp:posOffset>1073150</wp:posOffset>
            </wp:positionH>
            <wp:positionV relativeFrom="paragraph">
              <wp:posOffset>182880</wp:posOffset>
            </wp:positionV>
            <wp:extent cx="2070100" cy="1551305"/>
            <wp:effectExtent l="76200" t="76200" r="44450" b="67945"/>
            <wp:wrapNone/>
            <wp:docPr id="4" name="図 4" descr="H:\第三回雪合戦\2012.2.11第３回大会写真\RIMG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第三回雪合戦\2012.2.11第３回大会写真\RIMG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2858">
                      <a:off x="0" y="0"/>
                      <a:ext cx="207010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E0">
        <w:rPr>
          <w:rFonts w:ascii="HGS創英角ﾎﾟｯﾌﾟ体" w:eastAsia="HGS創英角ﾎﾟｯﾌﾟ体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06BBE17" wp14:editId="406816DA">
            <wp:simplePos x="0" y="0"/>
            <wp:positionH relativeFrom="column">
              <wp:posOffset>2717800</wp:posOffset>
            </wp:positionH>
            <wp:positionV relativeFrom="paragraph">
              <wp:posOffset>233680</wp:posOffset>
            </wp:positionV>
            <wp:extent cx="1828800" cy="1371600"/>
            <wp:effectExtent l="171450" t="209550" r="152400" b="209550"/>
            <wp:wrapTight wrapText="bothSides">
              <wp:wrapPolygon edited="0">
                <wp:start x="20283" y="-399"/>
                <wp:lineTo x="13573" y="-632"/>
                <wp:lineTo x="6529" y="-363"/>
                <wp:lineTo x="746" y="-574"/>
                <wp:lineTo x="-240" y="-306"/>
                <wp:lineTo x="-490" y="2089"/>
                <wp:lineTo x="-422" y="21375"/>
                <wp:lineTo x="448" y="21687"/>
                <wp:lineTo x="665" y="21765"/>
                <wp:lineTo x="12564" y="21685"/>
                <wp:lineTo x="15606" y="22777"/>
                <wp:lineTo x="21622" y="21829"/>
                <wp:lineTo x="21973" y="20090"/>
                <wp:lineTo x="21981" y="15433"/>
                <wp:lineTo x="22040" y="15143"/>
                <wp:lineTo x="21830" y="10408"/>
                <wp:lineTo x="21889" y="10119"/>
                <wp:lineTo x="21897" y="5461"/>
                <wp:lineTo x="21955" y="5172"/>
                <wp:lineTo x="21963" y="514"/>
                <wp:lineTo x="22022" y="225"/>
                <wp:lineTo x="20283" y="-399"/>
              </wp:wrapPolygon>
            </wp:wrapTight>
            <wp:docPr id="7" name="図 7" descr="H:\第三回雪合戦\2012.2.11第３回大会写真\RIMG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第三回雪合戦\2012.2.11第３回大会写真\RIMG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696317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E70" w:rsidRDefault="00215737">
      <w:pPr>
        <w:jc w:val="center"/>
        <w:rPr>
          <w:rFonts w:ascii="HGS創英角ﾎﾟｯﾌﾟ体" w:eastAsia="HGS創英角ﾎﾟｯﾌﾟ体"/>
          <w:sz w:val="36"/>
          <w:szCs w:val="36"/>
        </w:rPr>
      </w:pPr>
      <w:r>
        <w:rPr>
          <w:rFonts w:ascii="HGS創英角ﾎﾟｯﾌﾟ体" w:eastAsia="HGS創英角ﾎﾟｯﾌﾟ体" w:hint="eastAsia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4418043" wp14:editId="0FE27232">
            <wp:simplePos x="0" y="0"/>
            <wp:positionH relativeFrom="column">
              <wp:posOffset>3959225</wp:posOffset>
            </wp:positionH>
            <wp:positionV relativeFrom="paragraph">
              <wp:posOffset>156982</wp:posOffset>
            </wp:positionV>
            <wp:extent cx="2047875" cy="1533525"/>
            <wp:effectExtent l="76200" t="76200" r="47625" b="66675"/>
            <wp:wrapNone/>
            <wp:docPr id="8" name="図 8" descr="H:\第三回雪合戦\2012.2.11第３回大会写真\RIMG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第三回雪合戦\2012.2.11第３回大会写真\RIMG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3204"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E70" w:rsidRDefault="00FF0E70">
      <w:pPr>
        <w:jc w:val="center"/>
        <w:rPr>
          <w:rFonts w:ascii="HGS創英角ﾎﾟｯﾌﾟ体" w:eastAsia="HGS創英角ﾎﾟｯﾌﾟ体"/>
          <w:sz w:val="36"/>
          <w:szCs w:val="36"/>
        </w:rPr>
      </w:pPr>
    </w:p>
    <w:p w:rsidR="0069414A" w:rsidRDefault="0069414A" w:rsidP="00036297">
      <w:pPr>
        <w:rPr>
          <w:rFonts w:ascii="HGS創英角ﾎﾟｯﾌﾟ体" w:eastAsia="HGS創英角ﾎﾟｯﾌﾟ体"/>
          <w:sz w:val="36"/>
          <w:szCs w:val="36"/>
        </w:rPr>
      </w:pPr>
    </w:p>
    <w:p w:rsidR="00036297" w:rsidRPr="00036297" w:rsidRDefault="00036297" w:rsidP="00036297">
      <w:pPr>
        <w:rPr>
          <w:rFonts w:ascii="HGS創英角ﾎﾟｯﾌﾟ体" w:eastAsia="HGS創英角ﾎﾟｯﾌﾟ体"/>
          <w:sz w:val="2"/>
          <w:szCs w:val="21"/>
        </w:rPr>
      </w:pPr>
    </w:p>
    <w:p w:rsidR="00215737" w:rsidRPr="0069414A" w:rsidRDefault="00215737" w:rsidP="009942DE">
      <w:pPr>
        <w:spacing w:line="240" w:lineRule="atLeast"/>
        <w:ind w:leftChars="135" w:left="283"/>
        <w:rPr>
          <w:rFonts w:ascii="HGP明朝E" w:eastAsia="HGP明朝E" w:hAnsi="ＭＳ Ｐゴシック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>○開催日（降雪状況によっては変更の可能性あり）</w:t>
      </w:r>
    </w:p>
    <w:p w:rsidR="00215737" w:rsidRDefault="009265C9" w:rsidP="004312DE">
      <w:pPr>
        <w:spacing w:line="240" w:lineRule="atLeast"/>
        <w:ind w:firstLineChars="200" w:firstLine="420"/>
        <w:rPr>
          <w:b/>
          <w:szCs w:val="21"/>
        </w:rPr>
      </w:pPr>
      <w:r>
        <w:rPr>
          <w:rFonts w:ascii="HGP明朝E" w:eastAsia="HGP明朝E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A3556DF" wp14:editId="4B529EB9">
                <wp:simplePos x="0" y="0"/>
                <wp:positionH relativeFrom="column">
                  <wp:posOffset>4140835</wp:posOffset>
                </wp:positionH>
                <wp:positionV relativeFrom="paragraph">
                  <wp:posOffset>49530</wp:posOffset>
                </wp:positionV>
                <wp:extent cx="2943225" cy="2600325"/>
                <wp:effectExtent l="381000" t="19050" r="28575" b="28575"/>
                <wp:wrapSquare wrapText="bothSides"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600325"/>
                        </a:xfrm>
                        <a:prstGeom prst="wedgeRoundRectCallout">
                          <a:avLst>
                            <a:gd name="adj1" fmla="val -61671"/>
                            <a:gd name="adj2" fmla="val 31074"/>
                            <a:gd name="adj3" fmla="val 16667"/>
                          </a:avLst>
                        </a:prstGeom>
                        <a:solidFill>
                          <a:srgbClr val="768BF6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2F55" w:rsidRPr="009900F2" w:rsidRDefault="00A42F55" w:rsidP="00E360D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center"/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 w:rsidRPr="009900F2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参加方法</w:t>
                            </w:r>
                          </w:p>
                          <w:p w:rsidR="00A42F55" w:rsidRPr="00176B61" w:rsidRDefault="00A42F55" w:rsidP="00440542">
                            <w:pPr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 w:rsidRPr="009900F2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参加申込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書に記入して期限12</w:t>
                            </w:r>
                            <w:r w:rsidRPr="00002344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２２</w:t>
                            </w:r>
                            <w:r w:rsidRPr="00002344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002344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６</w:t>
                            </w:r>
                            <w:r w:rsidRPr="00002344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時までに該当する場所↓に提出し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くだ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さい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。</w:t>
                            </w:r>
                          </w:p>
                          <w:p w:rsidR="00A42F55" w:rsidRPr="00A42F55" w:rsidRDefault="00A42F55" w:rsidP="00176B61">
                            <w:pPr>
                              <w:ind w:leftChars="135" w:left="283"/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</w:p>
                          <w:p w:rsidR="00A42F55" w:rsidRPr="00176B61" w:rsidRDefault="00A42F55" w:rsidP="009900F2">
                            <w:pPr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◎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小白川　学生センター課外活動担当</w:t>
                            </w:r>
                          </w:p>
                          <w:p w:rsidR="00A42F55" w:rsidRPr="00176B61" w:rsidRDefault="00A42F55" w:rsidP="009900F2">
                            <w:pPr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◎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飯田　　学生支援担当</w:t>
                            </w:r>
                          </w:p>
                          <w:p w:rsidR="00A42F55" w:rsidRDefault="00A42F55" w:rsidP="009900F2">
                            <w:pPr>
                              <w:ind w:left="2940" w:hangingChars="1400" w:hanging="2940"/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 xml:space="preserve">◎米沢　  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学生サポートセンター</w:t>
                            </w:r>
                          </w:p>
                          <w:p w:rsidR="00A42F55" w:rsidRPr="00176B61" w:rsidRDefault="00A42F55" w:rsidP="009900F2">
                            <w:pPr>
                              <w:ind w:leftChars="500" w:left="1050" w:firstLineChars="400" w:firstLine="840"/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学生支援担当</w:t>
                            </w:r>
                          </w:p>
                          <w:p w:rsidR="00A42F55" w:rsidRPr="00176B61" w:rsidRDefault="00A42F55" w:rsidP="009900F2">
                            <w:pPr>
                              <w:rPr>
                                <w:rFonts w:ascii="HG丸ｺﾞｼｯｸM-PRO" w:eastAsia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◎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 xml:space="preserve">鶴岡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 xml:space="preserve">  </w:t>
                            </w:r>
                            <w:r w:rsidRPr="00176B61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</w:rPr>
                              <w:t>学務担当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left:0;text-align:left;margin-left:326.05pt;margin-top:3.9pt;width:231.75pt;height:204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" adj="-2521,17512" fillcolor="#768bf6" strokecolor="white [3212]" strokeweight="3pt">
                <v:shadow color="#1f3357 [1609]" opacity=".5" offset="6pt,-6pt"/>
                <v:textbox inset="5.85pt,.7pt,5.85pt,.7pt">
                  <w:txbxContent>
                    <w:p w:rsidR="00A42F55" w:rsidRPr="009900F2" w:rsidRDefault="00A42F55" w:rsidP="00E360D1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jc w:val="center"/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 w:rsidRPr="009900F2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参加方法</w:t>
                      </w:r>
                    </w:p>
                    <w:p w:rsidR="00A42F55" w:rsidRPr="00176B61" w:rsidRDefault="00A42F55" w:rsidP="00440542">
                      <w:pPr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 w:rsidRPr="009900F2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参加申込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書に記入して期限12</w:t>
                      </w:r>
                      <w:r w:rsidRPr="00002344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２２</w:t>
                      </w:r>
                      <w:r w:rsidRPr="00002344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 xml:space="preserve"> </w:t>
                      </w:r>
                      <w:r w:rsidRPr="00002344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１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６</w:t>
                      </w:r>
                      <w:r w:rsidRPr="00002344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時までに該当する場所↓に提出し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て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くだ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さい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。</w:t>
                      </w:r>
                    </w:p>
                    <w:p w:rsidR="00A42F55" w:rsidRPr="00A42F55" w:rsidRDefault="00A42F55" w:rsidP="00176B61">
                      <w:pPr>
                        <w:ind w:leftChars="135" w:left="283"/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</w:p>
                    <w:p w:rsidR="00A42F55" w:rsidRPr="00176B61" w:rsidRDefault="00A42F55" w:rsidP="009900F2">
                      <w:pPr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◎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小白川　学生センター課外活動担当</w:t>
                      </w:r>
                    </w:p>
                    <w:p w:rsidR="00A42F55" w:rsidRPr="00176B61" w:rsidRDefault="00A42F55" w:rsidP="009900F2">
                      <w:pPr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◎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飯田　　学生支援担当</w:t>
                      </w:r>
                    </w:p>
                    <w:p w:rsidR="00A42F55" w:rsidRDefault="00A42F55" w:rsidP="009900F2">
                      <w:pPr>
                        <w:ind w:left="2940" w:hangingChars="1400" w:hanging="2940"/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 xml:space="preserve">◎米沢　  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学生サポートセンター</w:t>
                      </w:r>
                    </w:p>
                    <w:p w:rsidR="00A42F55" w:rsidRPr="00176B61" w:rsidRDefault="00A42F55" w:rsidP="009900F2">
                      <w:pPr>
                        <w:ind w:leftChars="500" w:left="1050" w:firstLineChars="400" w:firstLine="840"/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学生支援担当</w:t>
                      </w:r>
                    </w:p>
                    <w:p w:rsidR="00A42F55" w:rsidRPr="00176B61" w:rsidRDefault="00A42F55" w:rsidP="009900F2">
                      <w:pPr>
                        <w:rPr>
                          <w:rFonts w:ascii="HG丸ｺﾞｼｯｸM-PRO" w:eastAsia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◎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 xml:space="preserve">鶴岡　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 xml:space="preserve">  </w:t>
                      </w:r>
                      <w:r w:rsidRPr="00176B61">
                        <w:rPr>
                          <w:rFonts w:ascii="HG丸ｺﾞｼｯｸM-PRO" w:eastAsia="HG丸ｺﾞｼｯｸM-PRO" w:hint="eastAsia"/>
                          <w:color w:val="FFFFFF" w:themeColor="background1"/>
                        </w:rPr>
                        <w:t>学務担当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737" w:rsidRPr="0069414A">
        <w:rPr>
          <w:rFonts w:hint="eastAsia"/>
          <w:b/>
          <w:szCs w:val="21"/>
        </w:rPr>
        <w:t>学部対抗戦：</w:t>
      </w:r>
      <w:r w:rsidR="00215737" w:rsidRPr="00002344">
        <w:rPr>
          <w:rFonts w:hint="eastAsia"/>
          <w:b/>
          <w:szCs w:val="21"/>
          <w:u w:val="wave"/>
        </w:rPr>
        <w:t>平成</w:t>
      </w:r>
      <w:r w:rsidR="003E27D9" w:rsidRPr="00002344">
        <w:rPr>
          <w:rFonts w:hint="eastAsia"/>
          <w:b/>
          <w:szCs w:val="21"/>
          <w:u w:val="wave"/>
        </w:rPr>
        <w:t>2</w:t>
      </w:r>
      <w:r w:rsidR="00A42F55">
        <w:rPr>
          <w:rFonts w:hint="eastAsia"/>
          <w:b/>
          <w:szCs w:val="21"/>
          <w:u w:val="wave"/>
        </w:rPr>
        <w:t>9</w:t>
      </w:r>
      <w:r w:rsidR="00215737" w:rsidRPr="00002344">
        <w:rPr>
          <w:rFonts w:hint="eastAsia"/>
          <w:b/>
          <w:szCs w:val="21"/>
          <w:u w:val="wave"/>
        </w:rPr>
        <w:t>年</w:t>
      </w:r>
      <w:r w:rsidR="00176B61" w:rsidRPr="00002344">
        <w:rPr>
          <w:rFonts w:hint="eastAsia"/>
          <w:b/>
          <w:szCs w:val="21"/>
          <w:u w:val="wave"/>
        </w:rPr>
        <w:t>2</w:t>
      </w:r>
      <w:r w:rsidR="00215737" w:rsidRPr="00002344">
        <w:rPr>
          <w:rFonts w:hint="eastAsia"/>
          <w:b/>
          <w:szCs w:val="21"/>
          <w:u w:val="wave"/>
        </w:rPr>
        <w:t>月</w:t>
      </w:r>
      <w:r w:rsidR="0038495B" w:rsidRPr="00002344">
        <w:rPr>
          <w:rFonts w:hint="eastAsia"/>
          <w:b/>
          <w:szCs w:val="21"/>
          <w:u w:val="wave"/>
        </w:rPr>
        <w:t>1</w:t>
      </w:r>
      <w:r w:rsidR="00A42F55">
        <w:rPr>
          <w:rFonts w:hint="eastAsia"/>
          <w:b/>
          <w:szCs w:val="21"/>
          <w:u w:val="wave"/>
        </w:rPr>
        <w:t>1</w:t>
      </w:r>
      <w:r w:rsidR="00673B46" w:rsidRPr="00002344">
        <w:rPr>
          <w:rFonts w:hint="eastAsia"/>
          <w:b/>
          <w:szCs w:val="21"/>
          <w:u w:val="wave"/>
        </w:rPr>
        <w:t>日</w:t>
      </w:r>
      <w:r w:rsidR="004312DE">
        <w:rPr>
          <w:rFonts w:hint="eastAsia"/>
          <w:b/>
          <w:szCs w:val="21"/>
          <w:u w:val="wave"/>
        </w:rPr>
        <w:t>(</w:t>
      </w:r>
      <w:r w:rsidR="004312DE">
        <w:rPr>
          <w:rFonts w:hint="eastAsia"/>
          <w:b/>
          <w:szCs w:val="21"/>
          <w:u w:val="wave"/>
        </w:rPr>
        <w:t>土</w:t>
      </w:r>
      <w:r w:rsidR="004312DE">
        <w:rPr>
          <w:rFonts w:hint="eastAsia"/>
          <w:b/>
          <w:szCs w:val="21"/>
          <w:u w:val="wave"/>
        </w:rPr>
        <w:t xml:space="preserve">) </w:t>
      </w:r>
      <w:r w:rsidR="00215737" w:rsidRPr="0069414A">
        <w:rPr>
          <w:rFonts w:hint="eastAsia"/>
          <w:b/>
          <w:szCs w:val="21"/>
        </w:rPr>
        <w:t>工学部グラウンド</w:t>
      </w:r>
    </w:p>
    <w:p w:rsidR="00036297" w:rsidRDefault="004312DE" w:rsidP="004312DE">
      <w:pPr>
        <w:spacing w:line="240" w:lineRule="atLeast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予選日＆審判</w:t>
      </w:r>
      <w:r w:rsidR="00002344">
        <w:rPr>
          <w:rFonts w:hint="eastAsia"/>
          <w:b/>
          <w:szCs w:val="21"/>
        </w:rPr>
        <w:t>講習会：工</w:t>
      </w:r>
      <w:r w:rsidR="00036297">
        <w:rPr>
          <w:rFonts w:hint="eastAsia"/>
          <w:b/>
          <w:szCs w:val="21"/>
        </w:rPr>
        <w:t>学部</w:t>
      </w:r>
      <w:r w:rsidR="000825A4">
        <w:rPr>
          <w:rFonts w:hint="eastAsia"/>
          <w:b/>
          <w:szCs w:val="21"/>
        </w:rPr>
        <w:t>(</w:t>
      </w:r>
      <w:r w:rsidR="000825A4">
        <w:rPr>
          <w:rFonts w:hint="eastAsia"/>
          <w:b/>
          <w:szCs w:val="21"/>
        </w:rPr>
        <w:t>小白川等含む</w:t>
      </w:r>
      <w:r>
        <w:rPr>
          <w:rFonts w:hint="eastAsia"/>
          <w:b/>
          <w:szCs w:val="21"/>
        </w:rPr>
        <w:t>)</w:t>
      </w:r>
      <w:r w:rsidR="000825A4">
        <w:rPr>
          <w:rFonts w:hint="eastAsia"/>
          <w:b/>
          <w:szCs w:val="21"/>
        </w:rPr>
        <w:t>1</w:t>
      </w:r>
      <w:r w:rsidR="00036297">
        <w:rPr>
          <w:rFonts w:hint="eastAsia"/>
          <w:b/>
          <w:szCs w:val="21"/>
        </w:rPr>
        <w:t>月</w:t>
      </w:r>
      <w:r w:rsidR="00A42F55">
        <w:rPr>
          <w:rFonts w:hint="eastAsia"/>
          <w:b/>
          <w:szCs w:val="21"/>
        </w:rPr>
        <w:t>21</w:t>
      </w:r>
      <w:r w:rsidR="00036297">
        <w:rPr>
          <w:rFonts w:hint="eastAsia"/>
          <w:b/>
          <w:szCs w:val="21"/>
        </w:rPr>
        <w:t>日</w:t>
      </w:r>
      <w:r w:rsidR="00036297">
        <w:rPr>
          <w:rFonts w:hint="eastAsia"/>
          <w:b/>
          <w:szCs w:val="21"/>
        </w:rPr>
        <w:t>(</w:t>
      </w:r>
      <w:r w:rsidR="00036297">
        <w:rPr>
          <w:rFonts w:hint="eastAsia"/>
          <w:b/>
          <w:szCs w:val="21"/>
        </w:rPr>
        <w:t>土</w:t>
      </w:r>
      <w:r w:rsidR="00036297">
        <w:rPr>
          <w:rFonts w:hint="eastAsia"/>
          <w:b/>
          <w:szCs w:val="21"/>
        </w:rPr>
        <w:t>)</w:t>
      </w:r>
    </w:p>
    <w:p w:rsidR="00036297" w:rsidRDefault="00002344" w:rsidP="004312DE">
      <w:pPr>
        <w:spacing w:line="240" w:lineRule="atLeast"/>
        <w:ind w:firstLineChars="200" w:firstLine="422"/>
        <w:rPr>
          <w:b/>
          <w:szCs w:val="21"/>
        </w:rPr>
      </w:pPr>
      <w:r w:rsidRPr="00002344">
        <w:rPr>
          <w:rFonts w:hint="eastAsia"/>
          <w:b/>
          <w:color w:val="FF0000"/>
          <w:szCs w:val="21"/>
        </w:rPr>
        <w:t>（</w:t>
      </w:r>
      <w:r w:rsidR="009265C9" w:rsidRPr="00002344">
        <w:rPr>
          <w:rFonts w:hint="eastAsia"/>
          <w:b/>
          <w:color w:val="FF0000"/>
          <w:szCs w:val="21"/>
          <w:u w:val="double"/>
        </w:rPr>
        <w:t>※変更の場合あり</w:t>
      </w:r>
      <w:r w:rsidRPr="00002344">
        <w:rPr>
          <w:rFonts w:hint="eastAsia"/>
          <w:b/>
          <w:color w:val="FF0000"/>
          <w:szCs w:val="21"/>
        </w:rPr>
        <w:t>）</w:t>
      </w:r>
      <w:r w:rsidR="00036297">
        <w:rPr>
          <w:rFonts w:hint="eastAsia"/>
          <w:b/>
          <w:szCs w:val="21"/>
        </w:rPr>
        <w:t xml:space="preserve">　</w:t>
      </w:r>
    </w:p>
    <w:p w:rsidR="00215737" w:rsidRPr="0069414A" w:rsidRDefault="00215737" w:rsidP="00A71187">
      <w:pPr>
        <w:spacing w:line="240" w:lineRule="atLeast"/>
        <w:ind w:firstLineChars="150" w:firstLine="315"/>
        <w:rPr>
          <w:rFonts w:ascii="HGP明朝E" w:eastAsia="HGP明朝E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>○募集チーム</w:t>
      </w:r>
    </w:p>
    <w:p w:rsidR="00A71187" w:rsidRDefault="00215737" w:rsidP="00A71187">
      <w:pPr>
        <w:spacing w:line="240" w:lineRule="atLeast"/>
        <w:ind w:firstLineChars="250" w:firstLine="527"/>
        <w:rPr>
          <w:rFonts w:ascii="ＭＳ Ｐゴシック" w:eastAsia="ＭＳ Ｐゴシック" w:hAnsi="ＭＳ Ｐゴシック"/>
          <w:b/>
          <w:szCs w:val="21"/>
        </w:rPr>
      </w:pPr>
      <w:r w:rsidRPr="0069414A">
        <w:rPr>
          <w:rFonts w:ascii="ＭＳ Ｐゴシック" w:eastAsia="ＭＳ Ｐゴシック" w:hAnsi="ＭＳ Ｐゴシック"/>
          <w:b/>
          <w:szCs w:val="21"/>
          <w:u w:val="wave"/>
        </w:rPr>
        <w:t>1</w:t>
      </w:r>
      <w:r w:rsidRPr="0069414A">
        <w:rPr>
          <w:rFonts w:ascii="ＭＳ Ｐゴシック" w:eastAsia="ＭＳ Ｐゴシック" w:hAnsi="ＭＳ Ｐゴシック" w:hint="eastAsia"/>
          <w:b/>
          <w:szCs w:val="21"/>
          <w:u w:val="wave"/>
        </w:rPr>
        <w:t>チーム</w:t>
      </w:r>
      <w:r w:rsidRPr="0069414A">
        <w:rPr>
          <w:rFonts w:ascii="ＭＳ Ｐゴシック" w:eastAsia="ＭＳ Ｐゴシック" w:hAnsi="ＭＳ Ｐゴシック"/>
          <w:b/>
          <w:szCs w:val="21"/>
          <w:u w:val="wave"/>
        </w:rPr>
        <w:t>10</w:t>
      </w:r>
      <w:r w:rsidRPr="0069414A">
        <w:rPr>
          <w:rFonts w:ascii="ＭＳ Ｐゴシック" w:eastAsia="ＭＳ Ｐゴシック" w:hAnsi="ＭＳ Ｐゴシック" w:hint="eastAsia"/>
          <w:b/>
          <w:szCs w:val="21"/>
          <w:u w:val="wave"/>
        </w:rPr>
        <w:t>名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（選手</w:t>
      </w:r>
      <w:r w:rsidRPr="0069414A">
        <w:rPr>
          <w:rFonts w:ascii="ＭＳ Ｐゴシック" w:eastAsia="ＭＳ Ｐゴシック" w:hAnsi="ＭＳ Ｐゴシック"/>
          <w:b/>
          <w:szCs w:val="21"/>
        </w:rPr>
        <w:t>7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名</w:t>
      </w:r>
      <w:r w:rsidR="00A71187">
        <w:rPr>
          <w:rFonts w:ascii="ＭＳ Ｐゴシック" w:eastAsia="ＭＳ Ｐゴシック" w:hAnsi="ＭＳ Ｐゴシック" w:hint="eastAsia"/>
          <w:b/>
          <w:szCs w:val="21"/>
        </w:rPr>
        <w:t>,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 xml:space="preserve"> 補欠</w:t>
      </w:r>
      <w:r w:rsidRPr="0069414A">
        <w:rPr>
          <w:rFonts w:ascii="ＭＳ Ｐゴシック" w:eastAsia="ＭＳ Ｐゴシック" w:hAnsi="ＭＳ Ｐゴシック"/>
          <w:b/>
          <w:szCs w:val="21"/>
        </w:rPr>
        <w:t>2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名</w:t>
      </w:r>
      <w:r w:rsidR="00A71187">
        <w:rPr>
          <w:rFonts w:ascii="ＭＳ Ｐゴシック" w:eastAsia="ＭＳ Ｐゴシック" w:hAnsi="ＭＳ Ｐゴシック" w:hint="eastAsia"/>
          <w:b/>
          <w:szCs w:val="21"/>
        </w:rPr>
        <w:t>,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 xml:space="preserve"> 監督</w:t>
      </w:r>
      <w:r w:rsidRPr="0069414A">
        <w:rPr>
          <w:rFonts w:ascii="ＭＳ Ｐゴシック" w:eastAsia="ＭＳ Ｐゴシック" w:hAnsi="ＭＳ Ｐゴシック"/>
          <w:b/>
          <w:szCs w:val="21"/>
        </w:rPr>
        <w:t>1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名</w:t>
      </w:r>
      <w:r w:rsidR="00A71187">
        <w:rPr>
          <w:rFonts w:ascii="ＭＳ Ｐゴシック" w:eastAsia="ＭＳ Ｐゴシック" w:hAnsi="ＭＳ Ｐゴシック" w:hint="eastAsia"/>
          <w:b/>
          <w:szCs w:val="21"/>
        </w:rPr>
        <w:t>,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最小</w:t>
      </w:r>
      <w:r w:rsidRPr="0069414A">
        <w:rPr>
          <w:rFonts w:ascii="ＭＳ Ｐゴシック" w:eastAsia="ＭＳ Ｐゴシック" w:hAnsi="ＭＳ Ｐゴシック"/>
          <w:b/>
          <w:szCs w:val="21"/>
        </w:rPr>
        <w:t>7</w:t>
      </w:r>
      <w:r w:rsidRPr="0069414A">
        <w:rPr>
          <w:rFonts w:ascii="ＭＳ Ｐゴシック" w:eastAsia="ＭＳ Ｐゴシック" w:hAnsi="ＭＳ Ｐゴシック" w:hint="eastAsia"/>
          <w:b/>
          <w:szCs w:val="21"/>
        </w:rPr>
        <w:t>名</w:t>
      </w:r>
    </w:p>
    <w:p w:rsidR="00215737" w:rsidRPr="0069414A" w:rsidRDefault="00215737" w:rsidP="00A71187">
      <w:pPr>
        <w:spacing w:line="240" w:lineRule="atLeast"/>
        <w:ind w:firstLineChars="250" w:firstLine="527"/>
        <w:rPr>
          <w:b/>
          <w:szCs w:val="21"/>
        </w:rPr>
      </w:pPr>
      <w:r w:rsidRPr="0069414A">
        <w:rPr>
          <w:rFonts w:ascii="ＭＳ Ｐゴシック" w:eastAsia="ＭＳ Ｐゴシック" w:hAnsi="ＭＳ Ｐゴシック" w:hint="eastAsia"/>
          <w:b/>
          <w:szCs w:val="21"/>
        </w:rPr>
        <w:t>でも参加可能</w:t>
      </w:r>
      <w:r w:rsidRPr="0069414A">
        <w:rPr>
          <w:rFonts w:hint="eastAsia"/>
          <w:b/>
          <w:szCs w:val="21"/>
        </w:rPr>
        <w:t>）</w:t>
      </w:r>
    </w:p>
    <w:p w:rsidR="009206EF" w:rsidRPr="0069414A" w:rsidRDefault="00215737" w:rsidP="0069414A">
      <w:pPr>
        <w:spacing w:line="240" w:lineRule="atLeast"/>
        <w:ind w:leftChars="270" w:left="2562" w:hangingChars="950" w:hanging="1995"/>
        <w:jc w:val="left"/>
        <w:rPr>
          <w:rFonts w:ascii="ＭＳ 明朝" w:hAnsi="ＭＳ 明朝"/>
          <w:b/>
          <w:szCs w:val="21"/>
        </w:rPr>
      </w:pPr>
      <w:r w:rsidRPr="0069414A">
        <w:rPr>
          <w:rFonts w:ascii="ＭＳ 明朝" w:hAnsi="ＭＳ 明朝" w:hint="eastAsia"/>
          <w:szCs w:val="21"/>
        </w:rPr>
        <w:t>※</w:t>
      </w:r>
      <w:r w:rsidRPr="0069414A">
        <w:rPr>
          <w:rFonts w:ascii="ＭＳ 明朝" w:hAnsi="ＭＳ 明朝" w:hint="eastAsia"/>
          <w:b/>
          <w:szCs w:val="21"/>
        </w:rPr>
        <w:t>条件</w:t>
      </w:r>
      <w:r w:rsidRPr="0069414A">
        <w:rPr>
          <w:rFonts w:ascii="ＭＳ 明朝" w:hAnsi="ＭＳ 明朝" w:hint="eastAsia"/>
          <w:szCs w:val="21"/>
        </w:rPr>
        <w:t xml:space="preserve"> </w:t>
      </w:r>
      <w:r w:rsidRPr="0069414A">
        <w:rPr>
          <w:rFonts w:ascii="ＭＳ 明朝" w:hAnsi="ＭＳ 明朝" w:hint="eastAsia"/>
          <w:b/>
          <w:szCs w:val="21"/>
        </w:rPr>
        <w:t>チーム内の</w:t>
      </w:r>
      <w:r w:rsidRPr="0069414A">
        <w:rPr>
          <w:rFonts w:ascii="ＭＳ 明朝" w:hAnsi="ＭＳ 明朝"/>
          <w:b/>
          <w:szCs w:val="21"/>
        </w:rPr>
        <w:t>3</w:t>
      </w:r>
      <w:r w:rsidRPr="0069414A">
        <w:rPr>
          <w:rFonts w:ascii="ＭＳ 明朝" w:hAnsi="ＭＳ 明朝" w:hint="eastAsia"/>
          <w:b/>
          <w:szCs w:val="21"/>
        </w:rPr>
        <w:t>名が審判講習会を受け</w:t>
      </w:r>
      <w:r w:rsidR="00A71187">
        <w:rPr>
          <w:rFonts w:ascii="ＭＳ 明朝" w:hAnsi="ＭＳ 明朝" w:hint="eastAsia"/>
          <w:b/>
          <w:szCs w:val="21"/>
        </w:rPr>
        <w:t>,</w:t>
      </w:r>
    </w:p>
    <w:p w:rsidR="00215737" w:rsidRPr="0069414A" w:rsidRDefault="00215737" w:rsidP="0028317A">
      <w:pPr>
        <w:spacing w:line="240" w:lineRule="atLeast"/>
        <w:ind w:leftChars="370" w:left="2569" w:hangingChars="850" w:hanging="1792"/>
        <w:jc w:val="left"/>
        <w:rPr>
          <w:rFonts w:ascii="ＭＳ 明朝" w:hAnsi="ＭＳ 明朝"/>
          <w:b/>
          <w:szCs w:val="21"/>
        </w:rPr>
      </w:pPr>
      <w:r w:rsidRPr="0069414A">
        <w:rPr>
          <w:rFonts w:ascii="ＭＳ 明朝" w:hAnsi="ＭＳ 明朝" w:hint="eastAsia"/>
          <w:b/>
          <w:szCs w:val="21"/>
        </w:rPr>
        <w:t>当日</w:t>
      </w:r>
      <w:r w:rsidR="00A71187">
        <w:rPr>
          <w:rFonts w:ascii="ＭＳ 明朝" w:hAnsi="ＭＳ 明朝" w:hint="eastAsia"/>
          <w:b/>
          <w:szCs w:val="21"/>
        </w:rPr>
        <w:t>,</w:t>
      </w:r>
      <w:r w:rsidRPr="0069414A">
        <w:rPr>
          <w:rFonts w:ascii="ＭＳ 明朝" w:hAnsi="ＭＳ 明朝" w:hint="eastAsia"/>
          <w:b/>
          <w:szCs w:val="21"/>
        </w:rPr>
        <w:t>他チームの試合の審判をして</w:t>
      </w:r>
      <w:r w:rsidR="008F5CD6">
        <w:rPr>
          <w:rFonts w:ascii="ＭＳ 明朝" w:hAnsi="ＭＳ 明朝" w:hint="eastAsia"/>
          <w:b/>
          <w:szCs w:val="21"/>
        </w:rPr>
        <w:t>いただき</w:t>
      </w:r>
      <w:r w:rsidRPr="0069414A">
        <w:rPr>
          <w:rFonts w:ascii="ＭＳ 明朝" w:hAnsi="ＭＳ 明朝" w:hint="eastAsia"/>
          <w:b/>
          <w:szCs w:val="21"/>
        </w:rPr>
        <w:t>ます。</w:t>
      </w:r>
    </w:p>
    <w:p w:rsidR="00215737" w:rsidRPr="0069414A" w:rsidRDefault="00176B61" w:rsidP="00176B61">
      <w:pPr>
        <w:spacing w:line="240" w:lineRule="atLeast"/>
        <w:ind w:leftChars="135" w:left="283"/>
        <w:rPr>
          <w:rFonts w:ascii="HGP明朝E" w:eastAsia="HGP明朝E" w:hAnsi="ＭＳ Ｐゴシック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 xml:space="preserve">○参加申込書　</w:t>
      </w:r>
      <w:r w:rsidR="00215737" w:rsidRPr="0069414A">
        <w:rPr>
          <w:rFonts w:ascii="HGP明朝E" w:eastAsia="HGP明朝E" w:hAnsi="ＭＳ Ｐゴシック" w:hint="eastAsia"/>
          <w:szCs w:val="21"/>
        </w:rPr>
        <w:t>提出期限</w:t>
      </w:r>
    </w:p>
    <w:p w:rsidR="00215737" w:rsidRPr="0069414A" w:rsidRDefault="00215737" w:rsidP="00A71187">
      <w:pPr>
        <w:spacing w:line="240" w:lineRule="atLeast"/>
        <w:ind w:firstLineChars="250" w:firstLine="525"/>
        <w:rPr>
          <w:b/>
          <w:szCs w:val="21"/>
        </w:rPr>
      </w:pPr>
      <w:r w:rsidRPr="0069414A">
        <w:rPr>
          <w:rFonts w:hint="eastAsia"/>
          <w:szCs w:val="21"/>
        </w:rPr>
        <w:t>提出期限：</w:t>
      </w:r>
      <w:r w:rsidR="00673B46" w:rsidRPr="009265C9">
        <w:rPr>
          <w:color w:val="FF0000"/>
          <w:szCs w:val="21"/>
          <w:u w:val="wave"/>
        </w:rPr>
        <w:t>１</w:t>
      </w:r>
      <w:r w:rsidR="00440542">
        <w:rPr>
          <w:rFonts w:hint="eastAsia"/>
          <w:color w:val="FF0000"/>
          <w:szCs w:val="21"/>
          <w:u w:val="wave"/>
        </w:rPr>
        <w:t>２</w:t>
      </w:r>
      <w:r w:rsidRPr="009265C9">
        <w:rPr>
          <w:color w:val="FF0000"/>
          <w:szCs w:val="21"/>
          <w:u w:val="wave"/>
        </w:rPr>
        <w:t>月</w:t>
      </w:r>
      <w:r w:rsidR="00A42F55">
        <w:rPr>
          <w:rFonts w:hint="eastAsia"/>
          <w:color w:val="FF0000"/>
          <w:szCs w:val="21"/>
          <w:u w:val="wave"/>
        </w:rPr>
        <w:t>２２</w:t>
      </w:r>
      <w:r w:rsidRPr="009265C9">
        <w:rPr>
          <w:color w:val="FF0000"/>
          <w:szCs w:val="21"/>
          <w:u w:val="wave"/>
        </w:rPr>
        <w:t>日</w:t>
      </w:r>
      <w:r w:rsidRPr="009265C9">
        <w:rPr>
          <w:color w:val="FF0000"/>
          <w:szCs w:val="21"/>
          <w:u w:val="wave"/>
        </w:rPr>
        <w:t>(</w:t>
      </w:r>
      <w:r w:rsidR="00A42F55">
        <w:rPr>
          <w:rFonts w:hint="eastAsia"/>
          <w:color w:val="FF0000"/>
          <w:szCs w:val="21"/>
          <w:u w:val="wave"/>
        </w:rPr>
        <w:t>木</w:t>
      </w:r>
      <w:r w:rsidRPr="009265C9">
        <w:rPr>
          <w:color w:val="FF0000"/>
          <w:szCs w:val="21"/>
          <w:u w:val="wave"/>
        </w:rPr>
        <w:t xml:space="preserve">)  </w:t>
      </w:r>
      <w:r w:rsidR="00673B46" w:rsidRPr="009265C9">
        <w:rPr>
          <w:rFonts w:hint="eastAsia"/>
          <w:color w:val="FF0000"/>
          <w:szCs w:val="21"/>
          <w:u w:val="wave"/>
        </w:rPr>
        <w:t>１</w:t>
      </w:r>
      <w:r w:rsidR="00A42F55">
        <w:rPr>
          <w:rFonts w:hint="eastAsia"/>
          <w:color w:val="FF0000"/>
          <w:szCs w:val="21"/>
          <w:u w:val="wave"/>
        </w:rPr>
        <w:t>６</w:t>
      </w:r>
      <w:r w:rsidRPr="009265C9">
        <w:rPr>
          <w:color w:val="FF0000"/>
          <w:szCs w:val="21"/>
          <w:u w:val="wave"/>
        </w:rPr>
        <w:t>時まで（厳守）</w:t>
      </w:r>
    </w:p>
    <w:p w:rsidR="00215737" w:rsidRPr="0069414A" w:rsidRDefault="00215737" w:rsidP="009942DE">
      <w:pPr>
        <w:spacing w:line="240" w:lineRule="atLeast"/>
        <w:ind w:leftChars="135" w:left="283"/>
        <w:rPr>
          <w:rFonts w:ascii="HGP明朝E" w:eastAsia="HGP明朝E" w:hAnsi="ＭＳ Ｐゴシック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>○組合せ抽選会</w:t>
      </w:r>
    </w:p>
    <w:p w:rsidR="00215737" w:rsidRPr="0069414A" w:rsidRDefault="00215737" w:rsidP="00A71187">
      <w:pPr>
        <w:spacing w:line="240" w:lineRule="atLeast"/>
        <w:ind w:firstLineChars="250" w:firstLine="525"/>
        <w:rPr>
          <w:szCs w:val="21"/>
        </w:rPr>
      </w:pPr>
      <w:r w:rsidRPr="0069414A">
        <w:rPr>
          <w:rFonts w:hint="eastAsia"/>
          <w:szCs w:val="21"/>
        </w:rPr>
        <w:t>審判講習会</w:t>
      </w:r>
      <w:r w:rsidR="008F5CD6">
        <w:rPr>
          <w:rFonts w:hint="eastAsia"/>
          <w:szCs w:val="21"/>
        </w:rPr>
        <w:t>の際，</w:t>
      </w:r>
      <w:r w:rsidRPr="0069414A">
        <w:rPr>
          <w:rFonts w:hint="eastAsia"/>
          <w:szCs w:val="21"/>
        </w:rPr>
        <w:t>抽選を行います。</w:t>
      </w:r>
    </w:p>
    <w:p w:rsidR="00215737" w:rsidRPr="0069414A" w:rsidRDefault="0028317A" w:rsidP="00002344">
      <w:pPr>
        <w:spacing w:line="240" w:lineRule="atLeast"/>
        <w:ind w:leftChars="135" w:left="283"/>
        <w:jc w:val="left"/>
        <w:rPr>
          <w:szCs w:val="21"/>
        </w:rPr>
      </w:pPr>
      <w:r>
        <w:rPr>
          <w:rFonts w:ascii="HGS創英角ﾎﾟｯﾌﾟ体" w:eastAsia="HGS創英角ﾎﾟｯﾌﾟ体" w:hAnsi="ＭＳ Ｐゴシック" w:hint="eastAsia"/>
          <w:noProof/>
          <w:szCs w:val="21"/>
        </w:rPr>
        <w:drawing>
          <wp:anchor distT="0" distB="0" distL="114300" distR="114300" simplePos="0" relativeHeight="251683840" behindDoc="1" locked="0" layoutInCell="1" allowOverlap="1" wp14:anchorId="5245880B" wp14:editId="5080DC72">
            <wp:simplePos x="0" y="0"/>
            <wp:positionH relativeFrom="margin">
              <wp:posOffset>5445760</wp:posOffset>
            </wp:positionH>
            <wp:positionV relativeFrom="margin">
              <wp:posOffset>6402705</wp:posOffset>
            </wp:positionV>
            <wp:extent cx="1644650" cy="1638300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37" w:rsidRPr="0069414A">
        <w:rPr>
          <w:rFonts w:ascii="HGP明朝E" w:eastAsia="HGP明朝E" w:hAnsi="ＭＳ Ｐゴシック" w:hint="eastAsia"/>
          <w:szCs w:val="21"/>
        </w:rPr>
        <w:t xml:space="preserve">○参加費 </w:t>
      </w:r>
      <w:r w:rsidR="00002344">
        <w:rPr>
          <w:rFonts w:ascii="HGP明朝E" w:eastAsia="HGP明朝E" w:hAnsi="ＭＳ Ｐゴシック" w:hint="eastAsia"/>
          <w:szCs w:val="21"/>
        </w:rPr>
        <w:t xml:space="preserve"> </w:t>
      </w:r>
      <w:r w:rsidR="00036297">
        <w:rPr>
          <w:rFonts w:hint="eastAsia"/>
          <w:szCs w:val="21"/>
        </w:rPr>
        <w:t>無料</w:t>
      </w:r>
    </w:p>
    <w:p w:rsidR="00215737" w:rsidRPr="0069414A" w:rsidRDefault="00215737" w:rsidP="0069414A">
      <w:pPr>
        <w:spacing w:line="240" w:lineRule="atLeast"/>
        <w:ind w:leftChars="135" w:left="2593" w:hangingChars="1100" w:hanging="2310"/>
        <w:jc w:val="left"/>
        <w:rPr>
          <w:rFonts w:ascii="HGP明朝E" w:eastAsia="HGP明朝E" w:hAnsi="ＭＳ Ｐゴシック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>○各チームへの連絡</w:t>
      </w:r>
    </w:p>
    <w:p w:rsidR="00A71187" w:rsidRDefault="0028317A" w:rsidP="0069414A">
      <w:pPr>
        <w:spacing w:line="240" w:lineRule="atLeast"/>
        <w:ind w:leftChars="270" w:left="2591" w:hangingChars="964" w:hanging="2024"/>
        <w:jc w:val="left"/>
        <w:rPr>
          <w:rFonts w:ascii="HGS創英角ﾎﾟｯﾌﾟ体" w:eastAsia="HGS創英角ﾎﾟｯﾌﾟ体" w:hAnsi="ＭＳ Ｐゴシック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EAF2D" wp14:editId="77E3214B">
                <wp:simplePos x="0" y="0"/>
                <wp:positionH relativeFrom="column">
                  <wp:posOffset>3883660</wp:posOffset>
                </wp:positionH>
                <wp:positionV relativeFrom="paragraph">
                  <wp:posOffset>1905</wp:posOffset>
                </wp:positionV>
                <wp:extent cx="1504950" cy="1181100"/>
                <wp:effectExtent l="0" t="0" r="419100" b="190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81100"/>
                        </a:xfrm>
                        <a:prstGeom prst="wedgeRoundRectCallout">
                          <a:avLst>
                            <a:gd name="adj1" fmla="val 75483"/>
                            <a:gd name="adj2" fmla="val 2943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F55" w:rsidRPr="009265C9" w:rsidRDefault="00A42F55" w:rsidP="00A71BA8">
                            <w:pPr>
                              <w:jc w:val="center"/>
                              <w:rPr>
                                <w:rFonts w:ascii="HGP明朝E" w:eastAsia="HGP明朝E"/>
                                <w:color w:val="FF0000"/>
                                <w:position w:val="-12"/>
                                <w:sz w:val="40"/>
                                <w:szCs w:val="40"/>
                              </w:rPr>
                            </w:pPr>
                            <w:r w:rsidRPr="009265C9">
                              <w:rPr>
                                <w:rFonts w:ascii="HGP明朝E" w:eastAsia="HGP明朝E" w:hint="eastAsia"/>
                                <w:color w:val="FF0000"/>
                                <w:position w:val="-12"/>
                                <w:sz w:val="40"/>
                                <w:szCs w:val="40"/>
                              </w:rPr>
                              <w:t>豪華賞品</w:t>
                            </w:r>
                          </w:p>
                          <w:p w:rsidR="00A42F55" w:rsidRPr="00A71BA8" w:rsidRDefault="00A42F55" w:rsidP="00A71BA8">
                            <w:pPr>
                              <w:jc w:val="center"/>
                              <w:rPr>
                                <w:rFonts w:ascii="HGP明朝E" w:eastAsia="HGP明朝E"/>
                                <w:color w:val="000000" w:themeColor="text1"/>
                                <w:position w:val="-12"/>
                                <w:sz w:val="36"/>
                              </w:rPr>
                            </w:pPr>
                            <w:r w:rsidRPr="00A71BA8">
                              <w:rPr>
                                <w:rFonts w:ascii="HGP明朝E" w:eastAsia="HGP明朝E" w:hint="eastAsia"/>
                                <w:color w:val="000000" w:themeColor="text1"/>
                                <w:position w:val="-12"/>
                                <w:sz w:val="36"/>
                              </w:rPr>
                              <w:t>もあるよ！</w:t>
                            </w:r>
                          </w:p>
                          <w:p w:rsidR="00A42F55" w:rsidRDefault="00A42F55" w:rsidP="00A71B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" o:spid="_x0000_s1027" type="#_x0000_t62" style="position:absolute;left:0;text-align:left;margin-left:305.8pt;margin-top:.15pt;width:118.5pt;height:9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" adj="27104,17158" fillcolor="yellow" strokecolor="#712a07 [1604]" strokeweight=".54236mm">
                <v:textbox>
                  <w:txbxContent>
                    <w:p w:rsidR="00A42F55" w:rsidRPr="009265C9" w:rsidRDefault="00A42F55" w:rsidP="00A71BA8">
                      <w:pPr>
                        <w:jc w:val="center"/>
                        <w:rPr>
                          <w:rFonts w:ascii="HGP明朝E" w:eastAsia="HGP明朝E"/>
                          <w:color w:val="FF0000"/>
                          <w:position w:val="-12"/>
                          <w:sz w:val="40"/>
                          <w:szCs w:val="40"/>
                        </w:rPr>
                      </w:pPr>
                      <w:r w:rsidRPr="009265C9">
                        <w:rPr>
                          <w:rFonts w:ascii="HGP明朝E" w:eastAsia="HGP明朝E" w:hint="eastAsia"/>
                          <w:color w:val="FF0000"/>
                          <w:position w:val="-12"/>
                          <w:sz w:val="40"/>
                          <w:szCs w:val="40"/>
                        </w:rPr>
                        <w:t>豪華賞品</w:t>
                      </w:r>
                    </w:p>
                    <w:p w:rsidR="00A42F55" w:rsidRPr="00A71BA8" w:rsidRDefault="00A42F55" w:rsidP="00A71BA8">
                      <w:pPr>
                        <w:jc w:val="center"/>
                        <w:rPr>
                          <w:rFonts w:ascii="HGP明朝E" w:eastAsia="HGP明朝E"/>
                          <w:color w:val="000000" w:themeColor="text1"/>
                          <w:position w:val="-12"/>
                          <w:sz w:val="36"/>
                        </w:rPr>
                      </w:pPr>
                      <w:r w:rsidRPr="00A71BA8">
                        <w:rPr>
                          <w:rFonts w:ascii="HGP明朝E" w:eastAsia="HGP明朝E" w:hint="eastAsia"/>
                          <w:color w:val="000000" w:themeColor="text1"/>
                          <w:position w:val="-12"/>
                          <w:sz w:val="36"/>
                        </w:rPr>
                        <w:t>もあるよ！</w:t>
                      </w:r>
                    </w:p>
                    <w:p w:rsidR="00A42F55" w:rsidRDefault="00A42F55" w:rsidP="00A71B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5737" w:rsidRPr="0069414A">
        <w:rPr>
          <w:rFonts w:ascii="HGS創英角ﾎﾟｯﾌﾟ体" w:eastAsia="HGS創英角ﾎﾟｯﾌﾟ体" w:hAnsi="ＭＳ Ｐゴシック" w:hint="eastAsia"/>
          <w:szCs w:val="21"/>
        </w:rPr>
        <w:t>チームの代表者は下記のメールアドレスに必ず</w:t>
      </w:r>
    </w:p>
    <w:p w:rsidR="00215737" w:rsidRDefault="00215737" w:rsidP="00A71187">
      <w:pPr>
        <w:spacing w:line="240" w:lineRule="atLeast"/>
        <w:ind w:leftChars="270" w:left="2591" w:hangingChars="964" w:hanging="2024"/>
        <w:jc w:val="left"/>
        <w:rPr>
          <w:rFonts w:ascii="HGS創英角ﾎﾟｯﾌﾟ体" w:eastAsia="HGS創英角ﾎﾟｯﾌﾟ体" w:hAnsi="ＭＳ Ｐゴシック"/>
          <w:szCs w:val="21"/>
        </w:rPr>
      </w:pPr>
      <w:r w:rsidRPr="0069414A">
        <w:rPr>
          <w:rFonts w:ascii="HGS創英角ﾎﾟｯﾌﾟ体" w:eastAsia="HGS創英角ﾎﾟｯﾌﾟ体" w:hAnsi="ＭＳ Ｐゴシック" w:hint="eastAsia"/>
          <w:szCs w:val="21"/>
        </w:rPr>
        <w:t>メールをし</w:t>
      </w:r>
      <w:r w:rsidR="00A71187">
        <w:rPr>
          <w:rFonts w:ascii="HGS創英角ﾎﾟｯﾌﾟ体" w:eastAsia="HGS創英角ﾎﾟｯﾌﾟ体" w:hAnsi="ＭＳ Ｐゴシック" w:hint="eastAsia"/>
          <w:szCs w:val="21"/>
        </w:rPr>
        <w:t>,受信</w:t>
      </w:r>
      <w:r w:rsidR="00555DD0">
        <w:rPr>
          <w:rFonts w:ascii="HGS創英角ﾎﾟｯﾌﾟ体" w:eastAsia="HGS創英角ﾎﾟｯﾌﾟ体" w:hAnsi="ＭＳ Ｐゴシック" w:hint="eastAsia"/>
          <w:szCs w:val="21"/>
        </w:rPr>
        <w:t>拒否設定を解除してください。</w:t>
      </w:r>
    </w:p>
    <w:p w:rsidR="00A71187" w:rsidRPr="00A71187" w:rsidRDefault="00A71187" w:rsidP="0069414A">
      <w:pPr>
        <w:spacing w:line="240" w:lineRule="atLeast"/>
        <w:ind w:leftChars="270" w:left="2591" w:hangingChars="964" w:hanging="2024"/>
        <w:jc w:val="left"/>
        <w:rPr>
          <w:rFonts w:ascii="HGS創英角ﾎﾟｯﾌﾟ体" w:eastAsia="HGS創英角ﾎﾟｯﾌﾟ体" w:hAnsi="ＭＳ Ｐゴシック"/>
          <w:szCs w:val="21"/>
        </w:rPr>
      </w:pPr>
    </w:p>
    <w:p w:rsidR="006B1906" w:rsidRPr="0069414A" w:rsidRDefault="00215737" w:rsidP="004E7F5C">
      <w:pPr>
        <w:spacing w:line="240" w:lineRule="atLeast"/>
        <w:ind w:leftChars="135" w:left="2593" w:hangingChars="1100" w:hanging="2310"/>
        <w:jc w:val="left"/>
        <w:rPr>
          <w:rFonts w:ascii="HGP明朝E" w:eastAsia="HGP明朝E" w:hAnsi="ＭＳ Ｐゴシック"/>
          <w:szCs w:val="21"/>
        </w:rPr>
      </w:pPr>
      <w:r w:rsidRPr="0069414A">
        <w:rPr>
          <w:rFonts w:ascii="HGP明朝E" w:eastAsia="HGP明朝E" w:hAnsi="ＭＳ Ｐゴシック" w:hint="eastAsia"/>
          <w:szCs w:val="21"/>
        </w:rPr>
        <w:t>○質問・お問合せ先</w:t>
      </w:r>
    </w:p>
    <w:p w:rsidR="009265C9" w:rsidRDefault="001C07E0" w:rsidP="009265C9">
      <w:pPr>
        <w:ind w:leftChars="135" w:left="283" w:firstLineChars="200" w:firstLine="420"/>
        <w:jc w:val="left"/>
        <w:rPr>
          <w:rFonts w:ascii="HG丸ｺﾞｼｯｸM-PRO" w:eastAsia="HG丸ｺﾞｼｯｸM-PRO"/>
          <w:szCs w:val="21"/>
        </w:rPr>
      </w:pPr>
      <w:r w:rsidRPr="0069414A">
        <w:rPr>
          <w:rFonts w:ascii="HG丸ｺﾞｼｯｸM-PRO" w:eastAsia="HG丸ｺﾞｼｯｸM-PRO" w:hint="eastAsia"/>
          <w:szCs w:val="21"/>
        </w:rPr>
        <w:t>雪合戦</w:t>
      </w:r>
      <w:r w:rsidR="009206EF" w:rsidRPr="0069414A">
        <w:rPr>
          <w:rFonts w:ascii="HG丸ｺﾞｼｯｸM-PRO" w:eastAsia="HG丸ｺﾞｼｯｸM-PRO" w:hint="eastAsia"/>
          <w:szCs w:val="21"/>
        </w:rPr>
        <w:t>大会</w:t>
      </w:r>
      <w:r w:rsidR="004E7F5C">
        <w:rPr>
          <w:rFonts w:ascii="HG丸ｺﾞｼｯｸM-PRO" w:eastAsia="HG丸ｺﾞｼｯｸM-PRO" w:hint="eastAsia"/>
          <w:szCs w:val="21"/>
        </w:rPr>
        <w:t xml:space="preserve">実行委員会代表　</w:t>
      </w:r>
      <w:r w:rsidR="00A42F55">
        <w:rPr>
          <w:sz w:val="20"/>
          <w:szCs w:val="20"/>
        </w:rPr>
        <w:t>向井碩哉</w:t>
      </w:r>
    </w:p>
    <w:p w:rsidR="00FF0E70" w:rsidRDefault="002F1201" w:rsidP="00D678EF">
      <w:pPr>
        <w:ind w:firstLineChars="200" w:firstLine="720"/>
        <w:jc w:val="left"/>
        <w:rPr>
          <w:rFonts w:ascii="HG丸ｺﾞｼｯｸM-PRO" w:eastAsia="HG丸ｺﾞｼｯｸM-PRO"/>
          <w:szCs w:val="21"/>
        </w:rPr>
      </w:pPr>
      <w:r>
        <w:rPr>
          <w:rFonts w:ascii="Microsoft YaHei" w:eastAsia="Microsoft YaHei" w:hAnsi="Microsoft YaHe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BE726" wp14:editId="1F0F5886">
                <wp:simplePos x="0" y="0"/>
                <wp:positionH relativeFrom="column">
                  <wp:posOffset>521335</wp:posOffset>
                </wp:positionH>
                <wp:positionV relativeFrom="paragraph">
                  <wp:posOffset>449580</wp:posOffset>
                </wp:positionV>
                <wp:extent cx="6429375" cy="1228725"/>
                <wp:effectExtent l="0" t="438150" r="104775" b="2857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228725"/>
                        </a:xfrm>
                        <a:prstGeom prst="wedgeRectCallout">
                          <a:avLst>
                            <a:gd name="adj1" fmla="val 1329"/>
                            <a:gd name="adj2" fmla="val -77756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2F55" w:rsidRDefault="00A42F55" w:rsidP="009942DE">
                            <w:pPr>
                              <w:pStyle w:val="a7"/>
                              <w:ind w:leftChars="0" w:left="709"/>
                              <w:rPr>
                                <w:rFonts w:ascii="ＭＳ 明朝" w:hAnsi="ＭＳ 明朝"/>
                                <w:color w:val="0070C0"/>
                                <w:highlight w:val="yellow"/>
                              </w:rPr>
                            </w:pPr>
                          </w:p>
                          <w:p w:rsidR="00A42F55" w:rsidRPr="009942DE" w:rsidRDefault="00A42F55" w:rsidP="009942DE">
                            <w:pPr>
                              <w:pStyle w:val="a7"/>
                              <w:ind w:leftChars="0" w:left="709"/>
                              <w:rPr>
                                <w:color w:val="0070C0"/>
                              </w:rPr>
                            </w:pPr>
                            <w:r w:rsidRPr="009942DE">
                              <w:rPr>
                                <w:rFonts w:ascii="ＭＳ 明朝" w:hAnsi="ＭＳ 明朝" w:hint="eastAsia"/>
                                <w:color w:val="0070C0"/>
                                <w:highlight w:val="yellow"/>
                              </w:rPr>
                              <w:t xml:space="preserve">＊＊＊　</w:t>
                            </w:r>
                            <w:r w:rsidRPr="009942DE">
                              <w:rPr>
                                <w:rFonts w:hint="eastAsia"/>
                                <w:color w:val="0070C0"/>
                                <w:highlight w:val="yellow"/>
                              </w:rPr>
                              <w:t>実行委員も大募集　＊＊＊</w:t>
                            </w:r>
                          </w:p>
                          <w:p w:rsidR="00A42F55" w:rsidRDefault="00A42F55" w:rsidP="009942DE">
                            <w:pPr>
                              <w:pStyle w:val="a7"/>
                              <w:ind w:leftChars="0" w:left="709"/>
                            </w:pPr>
                            <w:r>
                              <w:rPr>
                                <w:rFonts w:hint="eastAsia"/>
                              </w:rPr>
                              <w:t>内容：雪合戦大会スタッフ、審判講習会スタッフ</w:t>
                            </w:r>
                          </w:p>
                          <w:p w:rsidR="00A42F55" w:rsidRDefault="00A42F55" w:rsidP="009942DE">
                            <w:pPr>
                              <w:pStyle w:val="a7"/>
                              <w:ind w:leftChars="0" w:left="709"/>
                            </w:pPr>
                            <w:r>
                              <w:rPr>
                                <w:rFonts w:hint="eastAsia"/>
                              </w:rPr>
                              <w:t>特に鶴岡、小白川、飯田キャンパスの方は</w:t>
                            </w:r>
                            <w:r w:rsidRPr="009942DE">
                              <w:rPr>
                                <w:rFonts w:hint="eastAsia"/>
                                <w:color w:val="0070C0"/>
                              </w:rPr>
                              <w:t>大歓迎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:rsidR="00A42F55" w:rsidRPr="00F529C6" w:rsidRDefault="00A42F55" w:rsidP="009942DE">
                            <w:pPr>
                              <w:pStyle w:val="a7"/>
                              <w:ind w:leftChars="0" w:left="709"/>
                            </w:pPr>
                            <w:r>
                              <w:rPr>
                                <w:rFonts w:hint="eastAsia"/>
                              </w:rPr>
                              <w:t>少しでも</w:t>
                            </w:r>
                            <w:r w:rsidRPr="009942DE">
                              <w:rPr>
                                <w:rFonts w:hint="eastAsia"/>
                                <w:color w:val="0070C0"/>
                              </w:rPr>
                              <w:t>興味のある方</w:t>
                            </w:r>
                            <w:r>
                              <w:rPr>
                                <w:rFonts w:hint="eastAsia"/>
                              </w:rPr>
                              <w:t>はお問合わせ先まで↑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6" o:spid="_x0000_s1028" type="#_x0000_t61" style="position:absolute;left:0;text-align:left;margin-left:41.05pt;margin-top:35.4pt;width:506.25pt;height:9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" adj="11087,-5995" fillcolor="#bbe249 [1943]" strokecolor="#00b050" strokeweight="1pt">
                <v:fill color2="#bbe249 [1943]" focus="100%" type="gradient"/>
                <v:shadow on="t" color="#36440b [1607]" opacity=".5" offset="6pt,-6pt"/>
                <v:textbox inset="5.85pt,.7pt,5.85pt,.7pt">
                  <w:txbxContent>
                    <w:p w:rsidR="00A42F55" w:rsidRDefault="00A42F55" w:rsidP="009942DE">
                      <w:pPr>
                        <w:pStyle w:val="a7"/>
                        <w:ind w:leftChars="0" w:left="709"/>
                        <w:rPr>
                          <w:rFonts w:ascii="ＭＳ 明朝" w:hAnsi="ＭＳ 明朝"/>
                          <w:color w:val="0070C0"/>
                          <w:highlight w:val="yellow"/>
                        </w:rPr>
                      </w:pPr>
                    </w:p>
                    <w:p w:rsidR="00A42F55" w:rsidRPr="009942DE" w:rsidRDefault="00A42F55" w:rsidP="009942DE">
                      <w:pPr>
                        <w:pStyle w:val="a7"/>
                        <w:ind w:leftChars="0" w:left="709"/>
                        <w:rPr>
                          <w:color w:val="0070C0"/>
                        </w:rPr>
                      </w:pPr>
                      <w:r w:rsidRPr="009942DE">
                        <w:rPr>
                          <w:rFonts w:ascii="ＭＳ 明朝" w:hAnsi="ＭＳ 明朝" w:hint="eastAsia"/>
                          <w:color w:val="0070C0"/>
                          <w:highlight w:val="yellow"/>
                        </w:rPr>
                        <w:t xml:space="preserve">＊＊＊　</w:t>
                      </w:r>
                      <w:r w:rsidRPr="009942DE">
                        <w:rPr>
                          <w:rFonts w:hint="eastAsia"/>
                          <w:color w:val="0070C0"/>
                          <w:highlight w:val="yellow"/>
                        </w:rPr>
                        <w:t>実行委員も大募集　＊＊＊</w:t>
                      </w:r>
                    </w:p>
                    <w:p w:rsidR="00A42F55" w:rsidRDefault="00A42F55" w:rsidP="009942DE">
                      <w:pPr>
                        <w:pStyle w:val="a7"/>
                        <w:ind w:leftChars="0" w:left="709"/>
                      </w:pPr>
                      <w:r>
                        <w:rPr>
                          <w:rFonts w:hint="eastAsia"/>
                        </w:rPr>
                        <w:t>内容：雪合戦大会スタッフ、審判講習会スタッフ</w:t>
                      </w:r>
                    </w:p>
                    <w:p w:rsidR="00A42F55" w:rsidRDefault="00A42F55" w:rsidP="009942DE">
                      <w:pPr>
                        <w:pStyle w:val="a7"/>
                        <w:ind w:leftChars="0" w:left="709"/>
                      </w:pPr>
                      <w:r>
                        <w:rPr>
                          <w:rFonts w:hint="eastAsia"/>
                        </w:rPr>
                        <w:t>特に鶴岡、小白川、飯田キャンパスの方は</w:t>
                      </w:r>
                      <w:r w:rsidRPr="009942DE">
                        <w:rPr>
                          <w:rFonts w:hint="eastAsia"/>
                          <w:color w:val="0070C0"/>
                        </w:rPr>
                        <w:t>大歓迎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:rsidR="00A42F55" w:rsidRPr="00F529C6" w:rsidRDefault="00A42F55" w:rsidP="009942DE">
                      <w:pPr>
                        <w:pStyle w:val="a7"/>
                        <w:ind w:leftChars="0" w:left="709"/>
                      </w:pPr>
                      <w:r>
                        <w:rPr>
                          <w:rFonts w:hint="eastAsia"/>
                        </w:rPr>
                        <w:t>少しでも</w:t>
                      </w:r>
                      <w:r w:rsidRPr="009942DE">
                        <w:rPr>
                          <w:rFonts w:hint="eastAsia"/>
                          <w:color w:val="0070C0"/>
                        </w:rPr>
                        <w:t>興味のある方</w:t>
                      </w:r>
                      <w:r>
                        <w:rPr>
                          <w:rFonts w:hint="eastAsia"/>
                        </w:rPr>
                        <w:t>はお問合わせ先まで↑</w:t>
                      </w:r>
                    </w:p>
                  </w:txbxContent>
                </v:textbox>
              </v:shape>
            </w:pict>
          </mc:Fallback>
        </mc:AlternateContent>
      </w:r>
      <w:r w:rsidR="00440542">
        <w:rPr>
          <w:rFonts w:hint="eastAsia"/>
        </w:rPr>
        <w:tab/>
      </w:r>
      <w:hyperlink r:id="rId15" w:history="1">
        <w:r w:rsidR="00440542" w:rsidRPr="00B456D6">
          <w:rPr>
            <w:rStyle w:val="a8"/>
            <w:rFonts w:ascii="Microsoft YaHei" w:eastAsiaTheme="minorEastAsia" w:hAnsi="Microsoft YaHei" w:hint="eastAsia"/>
            <w:szCs w:val="21"/>
          </w:rPr>
          <w:t>yukigassen.yu@gmail.com</w:t>
        </w:r>
      </w:hyperlink>
      <w:r w:rsidR="0038495B">
        <w:rPr>
          <w:rFonts w:ascii="Microsoft YaHei" w:eastAsiaTheme="minorEastAsia" w:hAnsi="Microsoft YaHei" w:hint="eastAsia"/>
          <w:szCs w:val="21"/>
        </w:rPr>
        <w:t xml:space="preserve"> </w:t>
      </w:r>
      <w:r w:rsidR="00166DD8" w:rsidRPr="0061102C">
        <w:rPr>
          <w:rFonts w:ascii="HGS創英角ﾎﾟｯﾌﾟ体" w:eastAsia="HGS創英角ﾎﾟｯﾌﾟ体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AC3DD9B" wp14:editId="37193D61">
            <wp:simplePos x="0" y="0"/>
            <wp:positionH relativeFrom="column">
              <wp:posOffset>4206875</wp:posOffset>
            </wp:positionH>
            <wp:positionV relativeFrom="paragraph">
              <wp:posOffset>3178175</wp:posOffset>
            </wp:positionV>
            <wp:extent cx="3038475" cy="2276475"/>
            <wp:effectExtent l="19050" t="0" r="9525" b="0"/>
            <wp:wrapNone/>
            <wp:docPr id="5" name="図 5" descr="H:\第三回雪合戦\2012.2.11第３回大会写真\RIMG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第三回雪合戦\2012.2.11第３回大会写真\RIMG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542">
        <w:rPr>
          <w:rFonts w:ascii="Microsoft YaHei" w:eastAsiaTheme="minorEastAsia" w:hAnsi="Microsoft YaHei" w:hint="eastAsia"/>
          <w:szCs w:val="21"/>
        </w:rPr>
        <w:t xml:space="preserve"> </w:t>
      </w:r>
      <w:r w:rsidR="0061102C">
        <w:rPr>
          <w:rFonts w:ascii="HG丸ｺﾞｼｯｸM-PRO" w:eastAsia="HG丸ｺﾞｼｯｸM-PRO" w:hint="eastAsia"/>
          <w:szCs w:val="21"/>
        </w:rPr>
        <w:t xml:space="preserve">TEL </w:t>
      </w:r>
      <w:r w:rsidR="00440542">
        <w:rPr>
          <w:rFonts w:ascii="HG丸ｺﾞｼｯｸM-PRO" w:eastAsia="HG丸ｺﾞｼｯｸM-PRO" w:hint="eastAsia"/>
          <w:szCs w:val="21"/>
        </w:rPr>
        <w:t>0</w:t>
      </w:r>
      <w:r w:rsidR="00A42F55">
        <w:rPr>
          <w:rFonts w:ascii="HG丸ｺﾞｼｯｸM-PRO" w:eastAsia="HG丸ｺﾞｼｯｸM-PRO" w:hint="eastAsia"/>
          <w:szCs w:val="21"/>
        </w:rPr>
        <w:t>9</w:t>
      </w:r>
      <w:r w:rsidR="00440542">
        <w:rPr>
          <w:rFonts w:ascii="HG丸ｺﾞｼｯｸM-PRO" w:eastAsia="HG丸ｺﾞｼｯｸM-PRO" w:hint="eastAsia"/>
          <w:szCs w:val="21"/>
        </w:rPr>
        <w:t>0</w:t>
      </w:r>
      <w:r w:rsidR="004E7F5C">
        <w:rPr>
          <w:rFonts w:ascii="HG丸ｺﾞｼｯｸM-PRO" w:eastAsia="HG丸ｺﾞｼｯｸM-PRO" w:hint="eastAsia"/>
          <w:szCs w:val="21"/>
        </w:rPr>
        <w:t>-</w:t>
      </w:r>
      <w:r w:rsidR="00552E01">
        <w:rPr>
          <w:rFonts w:ascii="HG丸ｺﾞｼｯｸM-PRO" w:eastAsia="HG丸ｺﾞｼｯｸM-PRO" w:hint="eastAsia"/>
          <w:szCs w:val="21"/>
        </w:rPr>
        <w:t>5460</w:t>
      </w:r>
      <w:r w:rsidR="004E7F5C">
        <w:rPr>
          <w:rFonts w:ascii="HG丸ｺﾞｼｯｸM-PRO" w:eastAsia="HG丸ｺﾞｼｯｸM-PRO" w:hint="eastAsia"/>
          <w:szCs w:val="21"/>
        </w:rPr>
        <w:t>-</w:t>
      </w:r>
      <w:r w:rsidR="00552E01">
        <w:rPr>
          <w:rFonts w:ascii="HG丸ｺﾞｼｯｸM-PRO" w:eastAsia="HG丸ｺﾞｼｯｸM-PRO" w:hint="eastAsia"/>
          <w:szCs w:val="21"/>
        </w:rPr>
        <w:t>3544</w:t>
      </w:r>
      <w:bookmarkStart w:id="0" w:name="_GoBack"/>
      <w:bookmarkEnd w:id="0"/>
    </w:p>
    <w:p w:rsidR="00440542" w:rsidRDefault="00440542" w:rsidP="008A3289">
      <w:pPr>
        <w:ind w:firstLineChars="200" w:firstLine="420"/>
        <w:jc w:val="left"/>
        <w:rPr>
          <w:rFonts w:ascii="HG丸ｺﾞｼｯｸM-PRO" w:eastAsia="HG丸ｺﾞｼｯｸM-PRO"/>
          <w:szCs w:val="21"/>
        </w:rPr>
      </w:pPr>
    </w:p>
    <w:p w:rsidR="0038495B" w:rsidRPr="00BC2429" w:rsidRDefault="00A42F55" w:rsidP="002F1201">
      <w:pPr>
        <w:ind w:leftChars="135" w:left="283" w:firstLineChars="100" w:firstLine="210"/>
        <w:jc w:val="left"/>
        <w:rPr>
          <w:rFonts w:ascii="Microsoft YaHei" w:eastAsiaTheme="minorEastAsia" w:hAnsi="Microsoft YaHei"/>
          <w:szCs w:val="21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86912" behindDoc="0" locked="0" layoutInCell="1" allowOverlap="1" wp14:anchorId="3FDA0B1D" wp14:editId="2AE9381F">
            <wp:simplePos x="0" y="0"/>
            <wp:positionH relativeFrom="column">
              <wp:posOffset>7569834</wp:posOffset>
            </wp:positionH>
            <wp:positionV relativeFrom="paragraph">
              <wp:posOffset>838216</wp:posOffset>
            </wp:positionV>
            <wp:extent cx="5838420" cy="125714"/>
            <wp:effectExtent l="0" t="0" r="0" b="8255"/>
            <wp:wrapNone/>
            <wp:docPr id="6" name="図 6" descr="\\172.16.0.54\redirects1\masksagae\Desktop\雪合戦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0.54\redirects1\masksagae\Desktop\雪合戦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5" cy="1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6D1">
        <w:rPr>
          <w:rFonts w:ascii="HGP明朝E" w:eastAsia="HGP明朝E" w:hAnsi="ＭＳ Ｐゴシック"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2F801CD6" wp14:editId="60DEFF87">
            <wp:simplePos x="0" y="0"/>
            <wp:positionH relativeFrom="margin">
              <wp:posOffset>4759325</wp:posOffset>
            </wp:positionH>
            <wp:positionV relativeFrom="margin">
              <wp:posOffset>8898255</wp:posOffset>
            </wp:positionV>
            <wp:extent cx="809625" cy="752475"/>
            <wp:effectExtent l="0" t="0" r="9525" b="9525"/>
            <wp:wrapSquare wrapText="bothSides"/>
            <wp:docPr id="15" name="図 15" descr="C:\Users\鈴木　悠介\AppData\Local\Microsoft\Windows\Temporary Internet Files\Content.IE5\KH3R1P4U\MC9004136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鈴木　悠介\AppData\Local\Microsoft\Windows\Temporary Internet Files\Content.IE5\KH3R1P4U\MC90041368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95B" w:rsidRPr="00BC2429" w:rsidSect="00361AB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89" w:right="289" w:bottom="295" w:left="289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F55" w:rsidRDefault="00A42F55" w:rsidP="00FF0E70">
      <w:r>
        <w:separator/>
      </w:r>
    </w:p>
  </w:endnote>
  <w:endnote w:type="continuationSeparator" w:id="0">
    <w:p w:rsidR="00A42F55" w:rsidRDefault="00A42F55" w:rsidP="00FF0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ＨＰ平成ゴシックW5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F55" w:rsidRDefault="00A42F55" w:rsidP="00FF0E70">
      <w:r>
        <w:separator/>
      </w:r>
    </w:p>
  </w:footnote>
  <w:footnote w:type="continuationSeparator" w:id="0">
    <w:p w:rsidR="00A42F55" w:rsidRDefault="00A42F55" w:rsidP="00FF0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55" w:rsidRDefault="00A42F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53F5D"/>
    <w:multiLevelType w:val="hybridMultilevel"/>
    <w:tmpl w:val="140EDD3C"/>
    <w:lvl w:ilvl="0" w:tplc="A0184D62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1EE17E0"/>
    <w:multiLevelType w:val="hybridMultilevel"/>
    <w:tmpl w:val="3930329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  <o:colormru v:ext="edit" colors="#b6b3f7,#a281f3,#768bf6"/>
      <o:colormenu v:ext="edit" fillcolor="none [1301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A8"/>
    <w:rsid w:val="00002344"/>
    <w:rsid w:val="0001687D"/>
    <w:rsid w:val="00036297"/>
    <w:rsid w:val="00061C47"/>
    <w:rsid w:val="00071A63"/>
    <w:rsid w:val="000825A4"/>
    <w:rsid w:val="00166DD8"/>
    <w:rsid w:val="00176B61"/>
    <w:rsid w:val="001B7C6F"/>
    <w:rsid w:val="001C07E0"/>
    <w:rsid w:val="00215737"/>
    <w:rsid w:val="00233CCF"/>
    <w:rsid w:val="0028317A"/>
    <w:rsid w:val="002F1201"/>
    <w:rsid w:val="0030638A"/>
    <w:rsid w:val="00320B1E"/>
    <w:rsid w:val="00361AB4"/>
    <w:rsid w:val="003717F2"/>
    <w:rsid w:val="0038495B"/>
    <w:rsid w:val="003E27D9"/>
    <w:rsid w:val="003F61D3"/>
    <w:rsid w:val="0043019D"/>
    <w:rsid w:val="004312DE"/>
    <w:rsid w:val="00440542"/>
    <w:rsid w:val="00453508"/>
    <w:rsid w:val="00485B5A"/>
    <w:rsid w:val="004E7F5C"/>
    <w:rsid w:val="00505871"/>
    <w:rsid w:val="005139B6"/>
    <w:rsid w:val="00552E01"/>
    <w:rsid w:val="00555DD0"/>
    <w:rsid w:val="00592379"/>
    <w:rsid w:val="005932FA"/>
    <w:rsid w:val="005B1CB4"/>
    <w:rsid w:val="005B3CA8"/>
    <w:rsid w:val="0061102C"/>
    <w:rsid w:val="00673B46"/>
    <w:rsid w:val="00690FDB"/>
    <w:rsid w:val="0069414A"/>
    <w:rsid w:val="00694EA9"/>
    <w:rsid w:val="006A5095"/>
    <w:rsid w:val="006A539C"/>
    <w:rsid w:val="006B1906"/>
    <w:rsid w:val="006C23B6"/>
    <w:rsid w:val="006C4451"/>
    <w:rsid w:val="007133FA"/>
    <w:rsid w:val="00742FF4"/>
    <w:rsid w:val="008070A6"/>
    <w:rsid w:val="008432CD"/>
    <w:rsid w:val="008A3289"/>
    <w:rsid w:val="008B1D53"/>
    <w:rsid w:val="008B2F89"/>
    <w:rsid w:val="008D27AA"/>
    <w:rsid w:val="008F5CD6"/>
    <w:rsid w:val="00904C30"/>
    <w:rsid w:val="00905562"/>
    <w:rsid w:val="009206EF"/>
    <w:rsid w:val="009265C9"/>
    <w:rsid w:val="00966D69"/>
    <w:rsid w:val="009900F2"/>
    <w:rsid w:val="009942DE"/>
    <w:rsid w:val="009952E0"/>
    <w:rsid w:val="009A596E"/>
    <w:rsid w:val="00A3014A"/>
    <w:rsid w:val="00A40528"/>
    <w:rsid w:val="00A42F55"/>
    <w:rsid w:val="00A46E87"/>
    <w:rsid w:val="00A71187"/>
    <w:rsid w:val="00A71BA8"/>
    <w:rsid w:val="00A959D5"/>
    <w:rsid w:val="00B9683C"/>
    <w:rsid w:val="00BC1978"/>
    <w:rsid w:val="00BC2429"/>
    <w:rsid w:val="00BC28E4"/>
    <w:rsid w:val="00BE5BEF"/>
    <w:rsid w:val="00C93CB9"/>
    <w:rsid w:val="00C94F71"/>
    <w:rsid w:val="00CA267A"/>
    <w:rsid w:val="00CA620E"/>
    <w:rsid w:val="00CE5BDF"/>
    <w:rsid w:val="00CF49FE"/>
    <w:rsid w:val="00D678EF"/>
    <w:rsid w:val="00E246D1"/>
    <w:rsid w:val="00E360D1"/>
    <w:rsid w:val="00E36649"/>
    <w:rsid w:val="00E90A2B"/>
    <w:rsid w:val="00EA36E8"/>
    <w:rsid w:val="00EC30FD"/>
    <w:rsid w:val="00F529C6"/>
    <w:rsid w:val="00F55CAC"/>
    <w:rsid w:val="00F62969"/>
    <w:rsid w:val="00F74615"/>
    <w:rsid w:val="00FB56DB"/>
    <w:rsid w:val="00FF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v:textbox inset="5.85pt,.7pt,5.85pt,.7pt"/>
      <o:colormru v:ext="edit" colors="#b6b3f7,#a281f3,#768bf6"/>
      <o:colormenu v:ext="edit" fillcolor="none [1301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969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E7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FF0E70"/>
  </w:style>
  <w:style w:type="paragraph" w:styleId="a5">
    <w:name w:val="footer"/>
    <w:basedOn w:val="a"/>
    <w:link w:val="a6"/>
    <w:uiPriority w:val="99"/>
    <w:unhideWhenUsed/>
    <w:rsid w:val="00FF0E7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FF0E70"/>
  </w:style>
  <w:style w:type="paragraph" w:styleId="a7">
    <w:name w:val="List Paragraph"/>
    <w:basedOn w:val="a"/>
    <w:uiPriority w:val="34"/>
    <w:qFormat/>
    <w:rsid w:val="00F529C6"/>
    <w:pPr>
      <w:ind w:leftChars="400" w:left="840"/>
    </w:pPr>
  </w:style>
  <w:style w:type="character" w:styleId="a8">
    <w:name w:val="Hyperlink"/>
    <w:basedOn w:val="a0"/>
    <w:uiPriority w:val="99"/>
    <w:unhideWhenUsed/>
    <w:rsid w:val="0061102C"/>
    <w:rPr>
      <w:color w:val="0000FE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7F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E7F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969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E7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FF0E70"/>
  </w:style>
  <w:style w:type="paragraph" w:styleId="a5">
    <w:name w:val="footer"/>
    <w:basedOn w:val="a"/>
    <w:link w:val="a6"/>
    <w:uiPriority w:val="99"/>
    <w:unhideWhenUsed/>
    <w:rsid w:val="00FF0E7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FF0E70"/>
  </w:style>
  <w:style w:type="paragraph" w:styleId="a7">
    <w:name w:val="List Paragraph"/>
    <w:basedOn w:val="a"/>
    <w:uiPriority w:val="34"/>
    <w:qFormat/>
    <w:rsid w:val="00F529C6"/>
    <w:pPr>
      <w:ind w:leftChars="400" w:left="840"/>
    </w:pPr>
  </w:style>
  <w:style w:type="character" w:styleId="a8">
    <w:name w:val="Hyperlink"/>
    <w:basedOn w:val="a0"/>
    <w:uiPriority w:val="99"/>
    <w:unhideWhenUsed/>
    <w:rsid w:val="0061102C"/>
    <w:rPr>
      <w:color w:val="0000FE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7F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E7F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mailto:yukigassen.yu@gmail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みやび">
  <a:themeElements>
    <a:clrScheme name="みやび">
      <a:dk1>
        <a:sysClr val="windowText" lastClr="000000"/>
      </a:dk1>
      <a:lt1>
        <a:sysClr val="window" lastClr="FFFFFF"/>
      </a:lt1>
      <a:dk2>
        <a:srgbClr val="975C1E"/>
      </a:dk2>
      <a:lt2>
        <a:srgbClr val="FFE880"/>
      </a:lt2>
      <a:accent1>
        <a:srgbClr val="E3560E"/>
      </a:accent1>
      <a:accent2>
        <a:srgbClr val="5C5943"/>
      </a:accent2>
      <a:accent3>
        <a:srgbClr val="F1AB3B"/>
      </a:accent3>
      <a:accent4>
        <a:srgbClr val="6D8A16"/>
      </a:accent4>
      <a:accent5>
        <a:srgbClr val="73AAC0"/>
      </a:accent5>
      <a:accent6>
        <a:srgbClr val="3E68AF"/>
      </a:accent6>
      <a:hlink>
        <a:srgbClr val="0000FE"/>
      </a:hlink>
      <a:folHlink>
        <a:srgbClr val="800080"/>
      </a:folHlink>
    </a:clrScheme>
    <a:fontScheme name="みやび">
      <a:majorFont>
        <a:latin typeface="Calibri"/>
        <a:ea typeface=""/>
        <a:cs typeface=""/>
        <a:font script="Jpan" typeface="HGｺﾞｼｯｸE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黑体"/>
        <a:font script="Hant" typeface="微軟正黑體"/>
        <a:font script="Arab" typeface="Tahoma"/>
        <a:font script="Hebr" typeface="Tahoma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みやび">
      <a:fillStyleLst>
        <a:solidFill>
          <a:schemeClr val="phClr">
            <a:tint val="100000"/>
          </a:schemeClr>
        </a:solidFill>
        <a:gradFill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2700000" scaled="1"/>
        </a:gradFill>
        <a:blipFill>
          <a:blip xmlns:r="http://schemas.openxmlformats.org/officeDocument/2006/relationships" r:embed="rId1">
            <a:duotone>
              <a:srgbClr val="FFFFFF"/>
              <a:schemeClr val="phClr">
                <a:tint val="100000"/>
              </a:schemeClr>
            </a:duotone>
          </a:blip>
          <a:tile tx="0" ty="0" sx="80000" sy="85000" flip="none" algn="tl"/>
        </a:blipFill>
      </a:fillStyleLst>
      <a:lnStyleLst>
        <a:ln w="13175" cap="flat" cmpd="sng" algn="ctr">
          <a:solidFill>
            <a:schemeClr val="phClr">
              <a:alpha val="100000"/>
            </a:schemeClr>
          </a:solidFill>
          <a:prstDash val="solid"/>
        </a:ln>
        <a:ln w="19525" cap="flat" cmpd="sng" algn="ctr">
          <a:solidFill>
            <a:schemeClr val="phClr">
              <a:alpha val="100000"/>
            </a:schemeClr>
          </a:solidFill>
          <a:prstDash val="solid"/>
        </a:ln>
        <a:ln w="26350" cap="flat" cmpd="sng" algn="ctr">
          <a:solidFill>
            <a:schemeClr val="phClr">
              <a:alpha val="100000"/>
            </a:schemeClr>
          </a:solidFill>
          <a:prstDash val="solid"/>
        </a:ln>
      </a:lnStyleLst>
      <a:effectStyleLst>
        <a:effectStyle>
          <a:effectLst>
            <a:outerShdw blurRad="95000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4800000"/>
            </a:lightRig>
          </a:scene3d>
          <a:sp3d contourW="12700" prstMaterial="powder">
            <a:bevelT h="25400"/>
            <a:bevelB h="25400"/>
            <a:contourClr>
              <a:schemeClr val="phClr">
                <a:shade val="60000"/>
                <a:satMod val="110000"/>
              </a:schemeClr>
            </a:contourClr>
          </a:sp3d>
        </a:effectStyle>
        <a:effectStyle>
          <a:effectLst>
            <a:outerShdw blurRad="254000" dist="50800" dir="2700000" algn="tl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4800000"/>
            </a:lightRig>
          </a:scene3d>
          <a:sp3d contourW="12700" prstMaterial="powder">
            <a:bevelT h="25400"/>
            <a:bevelB h="25400"/>
            <a:contourClr>
              <a:schemeClr val="phClr">
                <a:shade val="60000"/>
                <a:satMod val="110000"/>
              </a:schemeClr>
            </a:contourClr>
          </a:sp3d>
        </a:effectStyle>
        <a:effectStyle>
          <a:effectLst>
            <a:outerShdw blurRad="254000" dist="50800" dir="2700000" algn="tl">
              <a:srgbClr val="000000">
                <a:alpha val="55000"/>
              </a:srgbClr>
            </a:outerShdw>
          </a:effectLst>
          <a:scene3d>
            <a:camera prst="perspectiveFront" fov="7200000"/>
            <a:lightRig rig="brightRoom" dir="t">
              <a:rot lat="0" lon="0" rev="2700000"/>
            </a:lightRig>
          </a:scene3d>
          <a:sp3d>
            <a:bevelT w="342900" h="38100" prst="softRound"/>
            <a:bevelB w="342900" h="38100" prst="softRound"/>
            <a:contourClr>
              <a:srgbClr val="000000"/>
            </a:contourClr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tint val="95000"/>
                <a:satMod val="155000"/>
              </a:schemeClr>
            </a:gs>
            <a:gs pos="100000">
              <a:schemeClr val="phClr">
                <a:tint val="47000"/>
                <a:hueMod val="100000"/>
                <a:satMod val="375000"/>
              </a:schemeClr>
            </a:gs>
          </a:gsLst>
          <a:lin ang="5400000" scaled="1"/>
        </a:gradFill>
        <a:blipFill rotWithShape="0">
          <a:blip xmlns:r="http://schemas.openxmlformats.org/officeDocument/2006/relationships" r:embed="rId2">
            <a:duotone>
              <a:schemeClr val="phClr">
                <a:tint val="95000"/>
                <a:shade val="18000"/>
                <a:hueMod val="100000"/>
                <a:satMod val="275000"/>
              </a:schemeClr>
              <a:schemeClr val="phClr">
                <a:tint val="47000"/>
                <a:shade val="100000"/>
                <a:hueMod val="100000"/>
                <a:satMod val="375000"/>
              </a:schemeClr>
            </a:duotone>
          </a:blip>
          <a:srcRect/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E0D08-C07B-490C-8949-FEFC6562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22424B02</Template>
  <TotalTime>1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miyuki</dc:creator>
  <cp:lastModifiedBy>寒河江　正陽</cp:lastModifiedBy>
  <cp:revision>2</cp:revision>
  <cp:lastPrinted>2015-11-26T06:33:00Z</cp:lastPrinted>
  <dcterms:created xsi:type="dcterms:W3CDTF">2016-12-09T07:28:00Z</dcterms:created>
  <dcterms:modified xsi:type="dcterms:W3CDTF">2016-12-09T07:28:00Z</dcterms:modified>
</cp:coreProperties>
</file>